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05028" w14:textId="5DA0C12C" w:rsidR="006D3BCA" w:rsidRPr="00252C31" w:rsidRDefault="0002030C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  <w:r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 xml:space="preserve">THE COW SHED CRAIL </w:t>
      </w:r>
      <w:r w:rsidR="004C208D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>ACCOMMODATION</w:t>
      </w:r>
      <w:r w:rsidR="00522A3A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 xml:space="preserve"> FOR UP TO 60</w:t>
      </w:r>
    </w:p>
    <w:p w14:paraId="1DC908D5" w14:textId="446494F1" w:rsidR="0002030C" w:rsidRDefault="0002030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61B2B8EA" w14:textId="500CC71D" w:rsidR="0002030C" w:rsidRDefault="0002030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We are delighted to be able to offer accommodation packages to couples booking The Cow Shed.  The </w:t>
      </w:r>
      <w:r w:rsidR="0089535A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properties can sle</w:t>
      </w:r>
      <w:r w:rsidR="0007227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ep up to </w:t>
      </w:r>
      <w:r w:rsidR="008A4FE4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50 guests</w:t>
      </w:r>
      <w:r w:rsidR="0007227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across </w:t>
      </w:r>
      <w:r w:rsidR="00871DBD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our</w:t>
      </w:r>
      <w:r w:rsidR="0007227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cottages, the farmhouse and our two converted shipping containers known as Cow Pad</w:t>
      </w:r>
      <w:r w:rsidR="001707A0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s</w:t>
      </w: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.</w:t>
      </w:r>
      <w:r w:rsidR="004D686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</w:t>
      </w:r>
      <w:r w:rsidR="0007227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Th</w:t>
      </w:r>
      <w:r w:rsidR="005A1DD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e</w:t>
      </w:r>
      <w:r w:rsidR="0007227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Cow Pads are available for </w:t>
      </w:r>
      <w:proofErr w:type="gramStart"/>
      <w:r w:rsidR="0007227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one night</w:t>
      </w:r>
      <w:proofErr w:type="gramEnd"/>
      <w:r w:rsidR="0007227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stays</w:t>
      </w:r>
      <w:r w:rsidR="005A1DD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and are separate to the packages listed below as they have less facilities available.   To view and book the Cow Pads please go to </w:t>
      </w:r>
      <w:hyperlink r:id="rId8" w:history="1">
        <w:r w:rsidR="005A1DDE" w:rsidRPr="00262B04">
          <w:rPr>
            <w:rStyle w:val="Hyperlink"/>
            <w:rFonts w:asciiTheme="minorHAnsi" w:hAnsiTheme="minorHAnsi" w:cstheme="minorHAnsi"/>
            <w:sz w:val="22"/>
            <w:szCs w:val="22"/>
          </w:rPr>
          <w:t>www.eastcoastcabinco.co.uk</w:t>
        </w:r>
      </w:hyperlink>
      <w:r w:rsidR="005A1DD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</w:t>
      </w:r>
      <w:r w:rsidR="00343C2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</w:t>
      </w:r>
    </w:p>
    <w:p w14:paraId="4834F999" w14:textId="33584B68" w:rsidR="0002030C" w:rsidRDefault="0002030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5D51B30A" w14:textId="7D25A4B4" w:rsidR="0002030C" w:rsidRDefault="0002030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We require a </w:t>
      </w:r>
      <w:r w:rsidR="00916363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25</w:t>
      </w: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% deposit to book the accommodation packages and the final balance is due 10 weeks before your stay.  Key</w:t>
      </w:r>
      <w:r w:rsidR="00916363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code entry is used</w:t>
      </w: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for the cottages </w:t>
      </w:r>
      <w:r w:rsidR="00916363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and will be provided to you by The Cow Shed</w:t>
      </w: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.  Check in is from 4pm and check out is from 10am. </w:t>
      </w:r>
      <w:r w:rsidR="00332E1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The cottages are managed through a company called </w:t>
      </w:r>
      <w:proofErr w:type="spellStart"/>
      <w:r w:rsidR="00332E1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Kingask</w:t>
      </w:r>
      <w:proofErr w:type="spellEnd"/>
      <w:r w:rsidR="00332E1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St Andrews, however</w:t>
      </w:r>
      <w:r w:rsidR="001703CB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if you would like to book </w:t>
      </w:r>
      <w:r w:rsidR="00A345B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these as a package then we can do this on your behalf.  If guests would like to book an individual </w:t>
      </w:r>
      <w:proofErr w:type="gramStart"/>
      <w:r w:rsidR="003E79A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cottage</w:t>
      </w:r>
      <w:proofErr w:type="gramEnd"/>
      <w:r w:rsidR="003E79A7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</w:t>
      </w:r>
      <w:r w:rsidR="00A345B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then this can be done directly online. </w:t>
      </w:r>
    </w:p>
    <w:p w14:paraId="7AC675E8" w14:textId="2AA64B41" w:rsidR="0002030C" w:rsidRDefault="0002030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48A1CDC3" w14:textId="38B0AD5B" w:rsidR="0002030C" w:rsidRPr="00252C31" w:rsidRDefault="0002030C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  <w:r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>PACKAGE COSTS</w:t>
      </w:r>
    </w:p>
    <w:p w14:paraId="6CF752E6" w14:textId="67342F66" w:rsidR="0002030C" w:rsidRDefault="0002030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580B40FB" w14:textId="40627EBF" w:rsidR="0002030C" w:rsidRDefault="0002030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The Cow Shed Cottages comprise of 4 cottages which can sleep 20 people and are located next to the venue, only a </w:t>
      </w:r>
      <w:proofErr w:type="gramStart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2 minute</w:t>
      </w:r>
      <w:proofErr w:type="gramEnd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walk away. </w:t>
      </w:r>
    </w:p>
    <w:p w14:paraId="350902CC" w14:textId="35BD1C35" w:rsidR="00252C31" w:rsidRDefault="00252C3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32EFFDC3" w14:textId="1CD7A21C" w:rsidR="00252C31" w:rsidRDefault="00252C3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The </w:t>
      </w:r>
      <w:proofErr w:type="spellStart"/>
      <w:r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Kirkmay</w:t>
      </w:r>
      <w:proofErr w:type="spellEnd"/>
      <w:r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Cottages are still on the farm grounds and only 0.4 miles away from the venue, a </w:t>
      </w:r>
      <w:proofErr w:type="gramStart"/>
      <w:r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10 minute</w:t>
      </w:r>
      <w:proofErr w:type="gramEnd"/>
      <w:r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walk</w:t>
      </w:r>
      <w:r w:rsidR="00C36DD2"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(</w:t>
      </w:r>
      <w:r w:rsidR="00C36DD2" w:rsidRPr="00C36DD2">
        <w:rPr>
          <w:rFonts w:ascii="Calibri" w:hAnsi="Calibri" w:cs="Calibri"/>
          <w:color w:val="767171" w:themeColor="background2" w:themeShade="80"/>
          <w:sz w:val="22"/>
          <w:szCs w:val="22"/>
          <w:shd w:val="clear" w:color="auto" w:fill="FFFFFF"/>
        </w:rPr>
        <w:t>there is no lighting and the farm road can be muddy in wet weather)</w:t>
      </w:r>
      <w:r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or short drive on a farm track.  They comprise of 5 cottages and can sleep 21.  </w:t>
      </w:r>
      <w:r w:rsidR="00871DBD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From September 2025 two of these cottages will be on a long let so we will only be </w:t>
      </w:r>
      <w:r w:rsidR="00B7544B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able to offer 3 cottages sleeping 12 at this site. </w:t>
      </w:r>
    </w:p>
    <w:p w14:paraId="42C705C5" w14:textId="68352B73" w:rsidR="00916363" w:rsidRDefault="00916363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451C4B42" w14:textId="2404FE3B" w:rsidR="00916363" w:rsidRDefault="00916363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proofErr w:type="spellStart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Sypsies</w:t>
      </w:r>
      <w:proofErr w:type="spellEnd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Farmhouse is located right next to the Cow Shed and is available from 2023.  It is a </w:t>
      </w:r>
      <w:r w:rsidR="009F271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m</w:t>
      </w: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odern </w:t>
      </w:r>
      <w:r w:rsidR="009F271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f</w:t>
      </w: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armhouse with sea views, open plan kitchen living area with large garden.  Sleeps 14. </w:t>
      </w:r>
      <w:r w:rsidR="00086F2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We can offer </w:t>
      </w:r>
      <w:r w:rsidR="00A91D7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a 20% discount on </w:t>
      </w:r>
      <w:r w:rsidR="00086F2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the farmhouse for the </w:t>
      </w:r>
      <w:proofErr w:type="gramStart"/>
      <w:r w:rsidR="00086F2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off peak</w:t>
      </w:r>
      <w:proofErr w:type="gramEnd"/>
      <w:r w:rsidR="00086F2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months of Jan, Feb, Nov and Dec (excluding Christmas and New Year)</w:t>
      </w:r>
      <w:r w:rsidR="00E06368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.</w:t>
      </w:r>
    </w:p>
    <w:p w14:paraId="129ED5F3" w14:textId="77777777" w:rsidR="006B2F92" w:rsidRDefault="006B2F92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15310DAC" w14:textId="54E769DE" w:rsidR="006B2F92" w:rsidRPr="00916363" w:rsidRDefault="006B2F92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Please note that in 2024 any bookings of the cottages and farmhouse have a </w:t>
      </w:r>
      <w:proofErr w:type="gramStart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3 night</w:t>
      </w:r>
      <w:proofErr w:type="gramEnd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minimum stay, however from the start of 2025 we </w:t>
      </w:r>
      <w:r w:rsidR="00F17325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now offer a 2 night minimum stay.  </w:t>
      </w:r>
    </w:p>
    <w:p w14:paraId="4C4130EA" w14:textId="7BFE5214" w:rsidR="00916363" w:rsidRDefault="00916363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916363" w14:paraId="6051E0F5" w14:textId="77777777" w:rsidTr="00916363">
        <w:tc>
          <w:tcPr>
            <w:tcW w:w="2074" w:type="dxa"/>
          </w:tcPr>
          <w:p w14:paraId="1C3FB153" w14:textId="77777777" w:rsidR="00916363" w:rsidRDefault="00916363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2074" w:type="dxa"/>
          </w:tcPr>
          <w:p w14:paraId="52827460" w14:textId="07A000B6" w:rsidR="00916363" w:rsidRPr="00916363" w:rsidRDefault="00916363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</w:pPr>
            <w:r w:rsidRPr="0091636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202</w:t>
            </w:r>
            <w:r w:rsidR="00495539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5</w:t>
            </w:r>
            <w:r w:rsidR="00084E00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 xml:space="preserve"> (price for </w:t>
            </w:r>
            <w:proofErr w:type="gramStart"/>
            <w:r w:rsidR="00495539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2 night</w:t>
            </w:r>
            <w:proofErr w:type="gramEnd"/>
            <w:r w:rsidR="00495539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 xml:space="preserve"> min stay)</w:t>
            </w:r>
          </w:p>
        </w:tc>
        <w:tc>
          <w:tcPr>
            <w:tcW w:w="2074" w:type="dxa"/>
          </w:tcPr>
          <w:p w14:paraId="71B75BB1" w14:textId="7F473308" w:rsidR="00916363" w:rsidRPr="00916363" w:rsidRDefault="00916363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</w:pPr>
            <w:r w:rsidRPr="0091636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202</w:t>
            </w:r>
            <w:r w:rsidR="00EF75B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6</w:t>
            </w:r>
            <w:r w:rsidR="00084E00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 xml:space="preserve"> (price for </w:t>
            </w:r>
            <w:proofErr w:type="gramStart"/>
            <w:r w:rsidR="00084E00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2 night</w:t>
            </w:r>
            <w:proofErr w:type="gramEnd"/>
            <w:r w:rsidR="00084E00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 xml:space="preserve"> min stay)</w:t>
            </w:r>
          </w:p>
        </w:tc>
        <w:tc>
          <w:tcPr>
            <w:tcW w:w="2074" w:type="dxa"/>
          </w:tcPr>
          <w:p w14:paraId="224586D2" w14:textId="0538028F" w:rsidR="00916363" w:rsidRPr="00916363" w:rsidRDefault="00916363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</w:pPr>
            <w:r w:rsidRPr="0091636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202</w:t>
            </w:r>
            <w:r w:rsidR="00382DD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 xml:space="preserve">7 (price for </w:t>
            </w:r>
            <w:proofErr w:type="gramStart"/>
            <w:r w:rsidR="00382DD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2 night</w:t>
            </w:r>
            <w:proofErr w:type="gramEnd"/>
            <w:r w:rsidR="00382DD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 xml:space="preserve"> min stay)</w:t>
            </w:r>
          </w:p>
        </w:tc>
      </w:tr>
      <w:tr w:rsidR="00916363" w14:paraId="129F967B" w14:textId="77777777" w:rsidTr="00916363">
        <w:tc>
          <w:tcPr>
            <w:tcW w:w="2074" w:type="dxa"/>
          </w:tcPr>
          <w:p w14:paraId="381ED703" w14:textId="77777777" w:rsidR="00916363" w:rsidRDefault="00916363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</w:pPr>
            <w:r w:rsidRPr="0091636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Cow Shed Cottages</w:t>
            </w:r>
          </w:p>
          <w:p w14:paraId="402FF976" w14:textId="7A08A13F" w:rsidR="00916363" w:rsidRPr="00916363" w:rsidRDefault="00916363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2074" w:type="dxa"/>
          </w:tcPr>
          <w:p w14:paraId="0B81F146" w14:textId="78A7E571" w:rsidR="00916363" w:rsidRDefault="00916363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£</w:t>
            </w:r>
            <w:r w:rsidR="00D0559F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3</w:t>
            </w:r>
            <w:r w:rsidR="00335271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900</w:t>
            </w:r>
          </w:p>
        </w:tc>
        <w:tc>
          <w:tcPr>
            <w:tcW w:w="2074" w:type="dxa"/>
          </w:tcPr>
          <w:p w14:paraId="1311AFE6" w14:textId="3924A40E" w:rsidR="00916363" w:rsidRDefault="00916363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£</w:t>
            </w:r>
            <w:r w:rsidR="00EF75B3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4330</w:t>
            </w:r>
          </w:p>
        </w:tc>
        <w:tc>
          <w:tcPr>
            <w:tcW w:w="2074" w:type="dxa"/>
          </w:tcPr>
          <w:p w14:paraId="2895B724" w14:textId="6A888BE4" w:rsidR="00916363" w:rsidRDefault="00382DD3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Honouring</w:t>
            </w:r>
            <w:proofErr w:type="spellEnd"/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 2026 prices for any bookings made by 31</w:t>
            </w:r>
            <w:r w:rsidRPr="00382DD3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 Jan 2025. </w:t>
            </w:r>
          </w:p>
        </w:tc>
      </w:tr>
      <w:tr w:rsidR="006A0BBA" w14:paraId="2B8EE8B0" w14:textId="77777777" w:rsidTr="00916363">
        <w:tc>
          <w:tcPr>
            <w:tcW w:w="2074" w:type="dxa"/>
          </w:tcPr>
          <w:p w14:paraId="2558F17B" w14:textId="77777777" w:rsidR="006A0BBA" w:rsidRDefault="006A0BBA" w:rsidP="006A0BBA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</w:pPr>
            <w:proofErr w:type="spellStart"/>
            <w:r w:rsidRPr="0091636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lastRenderedPageBreak/>
              <w:t>Kirkmay</w:t>
            </w:r>
            <w:proofErr w:type="spellEnd"/>
            <w:r w:rsidRPr="0091636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 xml:space="preserve"> Cottages</w:t>
            </w:r>
          </w:p>
          <w:p w14:paraId="0F5C9B38" w14:textId="122B61F0" w:rsidR="006A0BBA" w:rsidRPr="00916363" w:rsidRDefault="006A0BBA" w:rsidP="006A0BBA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2074" w:type="dxa"/>
          </w:tcPr>
          <w:p w14:paraId="742999CC" w14:textId="77777777" w:rsidR="006A0BBA" w:rsidRDefault="006A0BBA" w:rsidP="006A0BBA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£3400 (until end Aug 2025)</w:t>
            </w:r>
          </w:p>
          <w:p w14:paraId="6EBB5F19" w14:textId="7AFE2A9B" w:rsidR="006A0BBA" w:rsidRDefault="006A0BBA" w:rsidP="006A0BBA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£1990 from Sept 2025 due to 3 cottages instead of 5. </w:t>
            </w:r>
          </w:p>
        </w:tc>
        <w:tc>
          <w:tcPr>
            <w:tcW w:w="2074" w:type="dxa"/>
          </w:tcPr>
          <w:p w14:paraId="253C4549" w14:textId="1B5A0C90" w:rsidR="006A0BBA" w:rsidRDefault="006A0BBA" w:rsidP="006A0BBA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£</w:t>
            </w:r>
            <w:r w:rsidR="00EF75B3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2210</w:t>
            </w:r>
          </w:p>
        </w:tc>
        <w:tc>
          <w:tcPr>
            <w:tcW w:w="2074" w:type="dxa"/>
          </w:tcPr>
          <w:p w14:paraId="143AB719" w14:textId="685A09B2" w:rsidR="006A0BBA" w:rsidRDefault="00382DD3" w:rsidP="006A0BBA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Honouring</w:t>
            </w:r>
            <w:proofErr w:type="spellEnd"/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 2026 prices for any bookings made by 31</w:t>
            </w:r>
            <w:r w:rsidRPr="00382DD3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 Jan 2025.</w:t>
            </w:r>
          </w:p>
        </w:tc>
      </w:tr>
      <w:tr w:rsidR="006A0BBA" w14:paraId="0B5DE97A" w14:textId="77777777" w:rsidTr="00916363">
        <w:tc>
          <w:tcPr>
            <w:tcW w:w="2074" w:type="dxa"/>
          </w:tcPr>
          <w:p w14:paraId="63892307" w14:textId="77777777" w:rsidR="006A0BBA" w:rsidRDefault="006A0BBA" w:rsidP="006A0BBA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</w:pPr>
            <w:proofErr w:type="spellStart"/>
            <w:r w:rsidRPr="0091636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>Sypsies</w:t>
            </w:r>
            <w:proofErr w:type="spellEnd"/>
            <w:r w:rsidRPr="00916363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  <w:t xml:space="preserve"> Farmhouse</w:t>
            </w:r>
          </w:p>
          <w:p w14:paraId="24818107" w14:textId="6034C57C" w:rsidR="006A0BBA" w:rsidRPr="00916363" w:rsidRDefault="006A0BBA" w:rsidP="006A0BBA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2074" w:type="dxa"/>
          </w:tcPr>
          <w:p w14:paraId="173FC243" w14:textId="059CCFD3" w:rsidR="006A0BBA" w:rsidRDefault="006A0BBA" w:rsidP="006A0BBA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£3500</w:t>
            </w:r>
          </w:p>
        </w:tc>
        <w:tc>
          <w:tcPr>
            <w:tcW w:w="2074" w:type="dxa"/>
          </w:tcPr>
          <w:p w14:paraId="040C3A38" w14:textId="1F050ABA" w:rsidR="006A0BBA" w:rsidRDefault="006A0BBA" w:rsidP="006A0BBA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£3</w:t>
            </w:r>
            <w:r w:rsidR="00382DD3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750</w:t>
            </w:r>
          </w:p>
        </w:tc>
        <w:tc>
          <w:tcPr>
            <w:tcW w:w="2074" w:type="dxa"/>
          </w:tcPr>
          <w:p w14:paraId="64221A75" w14:textId="199FF3C2" w:rsidR="006A0BBA" w:rsidRDefault="00382DD3" w:rsidP="006A0BBA">
            <w:pP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>Honouring</w:t>
            </w:r>
            <w:proofErr w:type="spellEnd"/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 2026 prices for any bookings made by 31</w:t>
            </w:r>
            <w:r w:rsidRPr="00382DD3"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767171" w:themeColor="background2" w:themeShade="80"/>
                <w:sz w:val="22"/>
                <w:szCs w:val="22"/>
              </w:rPr>
              <w:t xml:space="preserve"> Jan 2025.</w:t>
            </w:r>
          </w:p>
        </w:tc>
      </w:tr>
    </w:tbl>
    <w:p w14:paraId="669FB7A2" w14:textId="77777777" w:rsidR="00916363" w:rsidRPr="00C36DD2" w:rsidRDefault="00916363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517D9490" w14:textId="349D0792" w:rsidR="0002030C" w:rsidRDefault="0002030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184C70A7" w14:textId="5183E65D" w:rsidR="00B83865" w:rsidRDefault="004D1EB1" w:rsidP="000F6AA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proofErr w:type="gramStart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Check</w:t>
      </w:r>
      <w:proofErr w:type="gramEnd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out </w:t>
      </w:r>
      <w:r w:rsidR="00B83865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after your </w:t>
      </w:r>
      <w:proofErr w:type="gramStart"/>
      <w:r w:rsidR="00B83865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two night</w:t>
      </w:r>
      <w:proofErr w:type="gramEnd"/>
      <w:r w:rsidR="00B83865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stay is not until 3pm, allowing you plenty time to enjoy your day (and have that lie in after the night before). </w:t>
      </w:r>
    </w:p>
    <w:p w14:paraId="60B51D2B" w14:textId="77777777" w:rsidR="004D1EB1" w:rsidRDefault="004D1EB1" w:rsidP="000F6AA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10897057" w14:textId="23EB80D0" w:rsidR="00E42DAB" w:rsidRDefault="000F6AA1" w:rsidP="000F6AA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All prices include </w:t>
      </w:r>
      <w:proofErr w:type="spellStart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utiliites</w:t>
      </w:r>
      <w:proofErr w:type="spellEnd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wifi</w:t>
      </w:r>
      <w:proofErr w:type="spellEnd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</w:t>
      </w:r>
      <w:r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(</w:t>
      </w:r>
      <w:r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  <w:shd w:val="clear" w:color="auto" w:fill="FFFFFF"/>
        </w:rPr>
        <w:t>please note that the internet connection can be slow due to the rural location of the cottages)</w:t>
      </w:r>
      <w:r w:rsidRPr="00C36DD2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, </w:t>
      </w: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linen an</w:t>
      </w:r>
      <w:r w:rsidR="00B75344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d</w:t>
      </w: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towels.  We also have private parking for all houses and certain ‘extras’ like cots and highchairs </w:t>
      </w:r>
      <w:r w:rsidR="00333FAC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which can</w:t>
      </w: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be added on for a small fee.  The cottages are all pet </w:t>
      </w:r>
      <w:proofErr w:type="gramStart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friendly</w:t>
      </w:r>
      <w:proofErr w:type="gramEnd"/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however we do add on a small charge for dogs to help with the cleaning costs. </w:t>
      </w:r>
    </w:p>
    <w:p w14:paraId="6C664084" w14:textId="77777777" w:rsidR="00B83865" w:rsidRDefault="00B83865" w:rsidP="000F6AA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288DADD2" w14:textId="7E0329E9" w:rsidR="00B83865" w:rsidRDefault="00B83865" w:rsidP="000F6AA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THIRD NIGHT STAY OFFER – if you would like to add on a third night stay then </w:t>
      </w:r>
      <w:r w:rsidR="00B62424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this can be added on for a small fee.  To add on a third night to the farmhouse is an extra </w:t>
      </w:r>
      <w:r w:rsidR="000E119E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£250 and for each cottage it is an extra </w:t>
      </w:r>
      <w:r w:rsidR="00443AF0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£50 per cottage. </w:t>
      </w:r>
      <w:r w:rsidR="00F554D1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For any nights beyond a </w:t>
      </w:r>
      <w:proofErr w:type="gramStart"/>
      <w:r w:rsidR="00F554D1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three night</w:t>
      </w:r>
      <w:proofErr w:type="gramEnd"/>
      <w:r w:rsidR="00F554D1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stay please enquire </w:t>
      </w:r>
      <w:proofErr w:type="gramStart"/>
      <w:r w:rsidR="00F554D1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for</w:t>
      </w:r>
      <w:proofErr w:type="gramEnd"/>
      <w:r w:rsidR="00F554D1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 xml:space="preserve"> details. </w:t>
      </w:r>
    </w:p>
    <w:p w14:paraId="07384402" w14:textId="77777777" w:rsidR="00916363" w:rsidRDefault="00916363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46539A6B" w14:textId="77777777" w:rsidR="000F6AA1" w:rsidRDefault="000F6AA1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2EFFA846" w14:textId="55C46D08" w:rsidR="0002030C" w:rsidRPr="00252C31" w:rsidRDefault="0093483E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>ACCOMMODATION</w:t>
      </w:r>
      <w:r w:rsidR="0002030C"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 xml:space="preserve"> CONFIGURATIONS</w:t>
      </w:r>
    </w:p>
    <w:p w14:paraId="1205DE71" w14:textId="06334A41" w:rsidR="0002030C" w:rsidRDefault="0002030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7C26EB46" w14:textId="77777777" w:rsidR="001B16C2" w:rsidRDefault="001B16C2" w:rsidP="001B16C2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>Sypsies</w:t>
      </w:r>
      <w:proofErr w:type="spellEnd"/>
      <w: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 xml:space="preserve"> Farmhouse</w:t>
      </w:r>
      <w:r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 xml:space="preserve"> (</w:t>
      </w:r>
      <w: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>next to The Cow Shed venue</w:t>
      </w:r>
      <w:r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 xml:space="preserve">): </w:t>
      </w:r>
    </w:p>
    <w:p w14:paraId="7C1CE146" w14:textId="77777777" w:rsidR="001B16C2" w:rsidRDefault="001B16C2" w:rsidP="001B16C2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7AFB3C94" w14:textId="77777777" w:rsidR="001B16C2" w:rsidRDefault="001B16C2" w:rsidP="001B16C2">
      <w:pPr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89535A">
        <w:rPr>
          <w:rFonts w:asciiTheme="minorHAnsi" w:hAnsiTheme="minorHAnsi" w:cstheme="minorHAnsi"/>
          <w:color w:val="7F7F7F" w:themeColor="text1" w:themeTint="80"/>
          <w:sz w:val="22"/>
          <w:szCs w:val="22"/>
        </w:rPr>
        <w:t>Beautiful detached farmhouse with sea views from every room, sleeping up to 14 guests in 6 bedrooms</w:t>
      </w:r>
      <w:r>
        <w:rPr>
          <w:rFonts w:asciiTheme="minorHAnsi" w:hAnsiTheme="minorHAnsi" w:cstheme="minorHAnsi"/>
          <w:color w:val="7F7F7F" w:themeColor="text1" w:themeTint="80"/>
          <w:sz w:val="22"/>
          <w:szCs w:val="22"/>
        </w:rPr>
        <w:t xml:space="preserve"> (one is a double sofa bed)</w:t>
      </w:r>
      <w:r w:rsidRPr="0089535A">
        <w:rPr>
          <w:rFonts w:asciiTheme="minorHAnsi" w:hAnsiTheme="minorHAnsi" w:cstheme="minorHAnsi"/>
          <w:color w:val="7F7F7F" w:themeColor="text1" w:themeTint="80"/>
          <w:sz w:val="22"/>
          <w:szCs w:val="22"/>
        </w:rPr>
        <w:t xml:space="preserve">. Open plan kitchen/living/dining room with folding sliding doors to the patio and garden. </w:t>
      </w:r>
      <w:r>
        <w:rPr>
          <w:rFonts w:asciiTheme="minorHAnsi" w:hAnsiTheme="minorHAnsi" w:cstheme="minorHAnsi"/>
          <w:color w:val="7F7F7F" w:themeColor="text1" w:themeTint="80"/>
          <w:sz w:val="22"/>
          <w:szCs w:val="22"/>
        </w:rPr>
        <w:t>One</w:t>
      </w:r>
      <w:r w:rsidRPr="0089535A">
        <w:rPr>
          <w:rFonts w:asciiTheme="minorHAnsi" w:hAnsiTheme="minorHAnsi" w:cstheme="minorHAnsi"/>
          <w:color w:val="7F7F7F" w:themeColor="text1" w:themeTint="80"/>
          <w:sz w:val="22"/>
          <w:szCs w:val="22"/>
        </w:rPr>
        <w:t xml:space="preserve"> other reception room</w:t>
      </w:r>
      <w:r>
        <w:rPr>
          <w:rFonts w:asciiTheme="minorHAnsi" w:hAnsiTheme="minorHAnsi" w:cstheme="minorHAnsi"/>
          <w:color w:val="7F7F7F" w:themeColor="text1" w:themeTint="80"/>
          <w:sz w:val="22"/>
          <w:szCs w:val="22"/>
        </w:rPr>
        <w:t xml:space="preserve">. </w:t>
      </w:r>
      <w:r w:rsidRPr="0089535A">
        <w:rPr>
          <w:rFonts w:asciiTheme="minorHAnsi" w:hAnsiTheme="minorHAnsi" w:cstheme="minorHAnsi"/>
          <w:color w:val="7F7F7F" w:themeColor="text1" w:themeTint="80"/>
          <w:sz w:val="22"/>
          <w:szCs w:val="22"/>
        </w:rPr>
        <w:t>10 min walk to Crail.</w:t>
      </w:r>
    </w:p>
    <w:p w14:paraId="37C93381" w14:textId="77777777" w:rsidR="0093483E" w:rsidRDefault="0093483E" w:rsidP="001B16C2">
      <w:pPr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</w:p>
    <w:p w14:paraId="1D643912" w14:textId="58DC3193" w:rsidR="0093483E" w:rsidRDefault="00BA7128" w:rsidP="001B16C2">
      <w:pPr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22"/>
          <w:szCs w:val="22"/>
        </w:rPr>
        <w:lastRenderedPageBreak/>
        <w:drawing>
          <wp:inline distT="0" distB="0" distL="0" distR="0" wp14:anchorId="1266BE47" wp14:editId="37778A6E">
            <wp:extent cx="5274310" cy="3516630"/>
            <wp:effectExtent l="0" t="0" r="2540" b="7620"/>
            <wp:docPr id="9716565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56545" name="Picture 9716565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E73D" w14:textId="77777777" w:rsidR="001B16C2" w:rsidRDefault="001B16C2" w:rsidP="001B16C2">
      <w:pPr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</w:p>
    <w:p w14:paraId="7B66D12B" w14:textId="404DA29A" w:rsidR="001B16C2" w:rsidRPr="0089535A" w:rsidRDefault="001B16C2" w:rsidP="001B16C2">
      <w:pPr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</w:p>
    <w:p w14:paraId="176C2820" w14:textId="012695CE" w:rsidR="001B16C2" w:rsidRPr="005710DC" w:rsidRDefault="001B16C2" w:rsidP="005710DC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2B4C005C" w14:textId="0F21076D" w:rsidR="001B16C2" w:rsidRDefault="001B16C2" w:rsidP="001B16C2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79360F97" w14:textId="142E9C8B" w:rsidR="0084240E" w:rsidRDefault="001C707F" w:rsidP="001B16C2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eastAsia="en-GB"/>
        </w:rPr>
        <w:lastRenderedPageBreak/>
        <w:drawing>
          <wp:inline distT="0" distB="0" distL="0" distR="0" wp14:anchorId="5B3829A1" wp14:editId="770BD30F">
            <wp:extent cx="5274310" cy="3107055"/>
            <wp:effectExtent l="0" t="0" r="2540" b="0"/>
            <wp:docPr id="1139188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88977" name="Picture 11391889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3EA1" w14:textId="77777777" w:rsidR="001B16C2" w:rsidRDefault="001B16C2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0F744FD2" w14:textId="77777777" w:rsidR="001B16C2" w:rsidRDefault="001B16C2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79923487" w14:textId="77777777" w:rsidR="008E033E" w:rsidRDefault="008E033E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16E570F2" w14:textId="77777777" w:rsidR="008E033E" w:rsidRDefault="008E033E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78B451BD" w14:textId="78F62B3B" w:rsidR="0002030C" w:rsidRDefault="00252C31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  <w:r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 xml:space="preserve">The Cow Shed Cottages (closest to the venue): </w:t>
      </w:r>
    </w:p>
    <w:p w14:paraId="1D422FF1" w14:textId="77777777" w:rsidR="00020C2F" w:rsidRDefault="00020C2F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212935D7" w14:textId="3AEABB63" w:rsidR="00020C2F" w:rsidRDefault="00344F45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767171" w:themeColor="background2" w:themeShade="80"/>
          <w:sz w:val="22"/>
          <w:szCs w:val="22"/>
        </w:rPr>
        <w:drawing>
          <wp:inline distT="0" distB="0" distL="0" distR="0" wp14:anchorId="5A23AB0C" wp14:editId="167D3C83">
            <wp:extent cx="3794760" cy="2529840"/>
            <wp:effectExtent l="0" t="0" r="0" b="3810"/>
            <wp:docPr id="8341520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52046" name="Picture 8341520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D1BF" w14:textId="0AC80699" w:rsidR="00344F45" w:rsidRPr="00252C31" w:rsidRDefault="00B25030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767171" w:themeColor="background2" w:themeShade="80"/>
          <w:sz w:val="22"/>
          <w:szCs w:val="22"/>
        </w:rPr>
        <w:lastRenderedPageBreak/>
        <w:drawing>
          <wp:inline distT="0" distB="0" distL="0" distR="0" wp14:anchorId="36B1CC49" wp14:editId="078C790C">
            <wp:extent cx="2720340" cy="1813560"/>
            <wp:effectExtent l="0" t="0" r="3810" b="0"/>
            <wp:docPr id="9043360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36040" name="Picture 9043360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5B26A" w14:textId="4FDA4FDE" w:rsidR="00252C31" w:rsidRDefault="00252C3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15E3587A" w14:textId="77777777" w:rsidR="00252C31" w:rsidRPr="00522A3A" w:rsidRDefault="00252C31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  <w:r w:rsidRPr="00522A3A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Meggie Allans           </w:t>
      </w:r>
    </w:p>
    <w:p w14:paraId="4EF24E3B" w14:textId="77777777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</w:p>
    <w:p w14:paraId="24C1868E" w14:textId="3DED2D5E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>Sleeps 4 in one double room and one twin room</w:t>
      </w:r>
    </w:p>
    <w:p w14:paraId="3BF349A9" w14:textId="51F655A6" w:rsidR="00252C31" w:rsidRDefault="00252C31" w:rsidP="00252C31">
      <w:pPr>
        <w:shd w:val="clear" w:color="auto" w:fill="FFFFFF"/>
        <w:rPr>
          <w:rStyle w:val="Hyperlink"/>
          <w:rFonts w:ascii="Calibri" w:eastAsia="Times New Roman" w:hAnsi="Calibri" w:cs="Calibri"/>
          <w:sz w:val="22"/>
          <w:szCs w:val="22"/>
          <w:lang w:eastAsia="en-GB"/>
        </w:rPr>
      </w:pPr>
      <w:hyperlink r:id="rId13" w:history="1">
        <w:r w:rsidRPr="00A17AF7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http://www.propertystandrews.co.uk/property-details/Meggie_Allans_Crail-74041/</w:t>
        </w:r>
      </w:hyperlink>
    </w:p>
    <w:p w14:paraId="2E4D7A09" w14:textId="77777777" w:rsidR="008E033E" w:rsidRDefault="008E033E" w:rsidP="00252C31">
      <w:pPr>
        <w:shd w:val="clear" w:color="auto" w:fill="FFFFFF"/>
        <w:rPr>
          <w:rStyle w:val="Hyperlink"/>
          <w:rFonts w:ascii="Calibri" w:eastAsia="Times New Roman" w:hAnsi="Calibri" w:cs="Calibri"/>
          <w:sz w:val="22"/>
          <w:szCs w:val="22"/>
          <w:lang w:eastAsia="en-GB"/>
        </w:rPr>
      </w:pPr>
    </w:p>
    <w:p w14:paraId="131B2273" w14:textId="374CD71C" w:rsidR="008E033E" w:rsidRPr="00A17AF7" w:rsidRDefault="001F40BA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r>
        <w:rPr>
          <w:rFonts w:ascii="Calibri" w:eastAsia="Times New Roman" w:hAnsi="Calibri" w:cs="Calibri"/>
          <w:noProof/>
          <w:color w:val="222222"/>
          <w:sz w:val="22"/>
          <w:szCs w:val="22"/>
          <w:lang w:eastAsia="en-GB"/>
        </w:rPr>
        <w:drawing>
          <wp:inline distT="0" distB="0" distL="0" distR="0" wp14:anchorId="19E53194" wp14:editId="3B41F2EB">
            <wp:extent cx="4084320" cy="4084320"/>
            <wp:effectExtent l="0" t="0" r="0" b="0"/>
            <wp:docPr id="4255152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15298" name="Picture 4255152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A977" w14:textId="77777777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lastRenderedPageBreak/>
        <w:t> </w:t>
      </w:r>
    </w:p>
    <w:p w14:paraId="0304460D" w14:textId="77777777" w:rsidR="00252C31" w:rsidRPr="00B25030" w:rsidRDefault="00252C31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  <w:r w:rsidRPr="00B25030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 xml:space="preserve">Cradle Cottage          </w:t>
      </w:r>
    </w:p>
    <w:p w14:paraId="5BF41B9F" w14:textId="77777777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</w:p>
    <w:p w14:paraId="473B289A" w14:textId="56001360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>Sleeps 4 in one double room and one twin room</w:t>
      </w:r>
    </w:p>
    <w:p w14:paraId="3BD6CEEB" w14:textId="03E44828" w:rsidR="00252C31" w:rsidRDefault="00252C31" w:rsidP="00252C31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hyperlink r:id="rId15" w:history="1">
        <w:r w:rsidRPr="00A17AF7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http://www.propertystandrews.co.uk/property-details/Cradle_Cottage_Crail-74045/</w:t>
        </w:r>
      </w:hyperlink>
      <w:r w:rsidRPr="00A17AF7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5FE27792" w14:textId="77777777" w:rsidR="001F40BA" w:rsidRDefault="001F40BA" w:rsidP="00252C31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65E3DE70" w14:textId="3A6C55F0" w:rsidR="001F40BA" w:rsidRPr="00A17AF7" w:rsidRDefault="001F40BA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r>
        <w:rPr>
          <w:rFonts w:ascii="Calibri" w:eastAsia="Times New Roman" w:hAnsi="Calibri" w:cs="Calibri"/>
          <w:noProof/>
          <w:color w:val="222222"/>
          <w:sz w:val="22"/>
          <w:szCs w:val="22"/>
          <w:lang w:eastAsia="en-GB"/>
        </w:rPr>
        <w:drawing>
          <wp:inline distT="0" distB="0" distL="0" distR="0" wp14:anchorId="69299BD8" wp14:editId="04695211">
            <wp:extent cx="5274310" cy="5274310"/>
            <wp:effectExtent l="0" t="0" r="2540" b="2540"/>
            <wp:docPr id="1133168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68010" name="Picture 11331680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F167" w14:textId="77777777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369018C9" w14:textId="77777777" w:rsidR="00757858" w:rsidRDefault="00757858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</w:p>
    <w:p w14:paraId="77AC052C" w14:textId="77777777" w:rsidR="00757858" w:rsidRDefault="00757858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</w:p>
    <w:p w14:paraId="0B99FB91" w14:textId="77777777" w:rsidR="00757858" w:rsidRDefault="00757858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</w:p>
    <w:p w14:paraId="002FD965" w14:textId="1D4F7075" w:rsidR="00252C31" w:rsidRPr="00757858" w:rsidRDefault="00252C31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  <w:proofErr w:type="spellStart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lastRenderedPageBreak/>
        <w:t>Sypsies</w:t>
      </w:r>
      <w:proofErr w:type="spellEnd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 xml:space="preserve"> Cottage</w:t>
      </w:r>
    </w:p>
    <w:p w14:paraId="3D9E3280" w14:textId="3C861DBE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 xml:space="preserve">         </w:t>
      </w:r>
    </w:p>
    <w:p w14:paraId="6355C2B3" w14:textId="042FECDB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>Sleeps 4 in one double room and one twin room</w:t>
      </w:r>
    </w:p>
    <w:p w14:paraId="6ADC8B3B" w14:textId="261FE822" w:rsidR="00252C31" w:rsidRDefault="00252C31" w:rsidP="00252C31">
      <w:pPr>
        <w:shd w:val="clear" w:color="auto" w:fill="FFFFFF"/>
        <w:rPr>
          <w:rStyle w:val="Hyperlink"/>
          <w:rFonts w:ascii="Calibri" w:eastAsia="Times New Roman" w:hAnsi="Calibri" w:cs="Calibri"/>
          <w:sz w:val="22"/>
          <w:szCs w:val="22"/>
          <w:lang w:eastAsia="en-GB"/>
        </w:rPr>
      </w:pPr>
      <w:hyperlink r:id="rId17" w:history="1">
        <w:r w:rsidRPr="00A17AF7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http://www.propertystandrews.co.uk/property-details/Sypsies_Cottage_Crail-74047/</w:t>
        </w:r>
      </w:hyperlink>
    </w:p>
    <w:p w14:paraId="602F130F" w14:textId="77777777" w:rsidR="001F40BA" w:rsidRDefault="001F40BA" w:rsidP="00252C31">
      <w:pPr>
        <w:shd w:val="clear" w:color="auto" w:fill="FFFFFF"/>
        <w:rPr>
          <w:rStyle w:val="Hyperlink"/>
          <w:rFonts w:ascii="Calibri" w:eastAsia="Times New Roman" w:hAnsi="Calibri" w:cs="Calibri"/>
          <w:sz w:val="22"/>
          <w:szCs w:val="22"/>
          <w:lang w:eastAsia="en-GB"/>
        </w:rPr>
      </w:pPr>
    </w:p>
    <w:p w14:paraId="117EE7EB" w14:textId="606B4163" w:rsidR="001F40BA" w:rsidRPr="00A17AF7" w:rsidRDefault="001F40BA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r>
        <w:rPr>
          <w:rFonts w:ascii="Calibri" w:eastAsia="Times New Roman" w:hAnsi="Calibri" w:cs="Calibri"/>
          <w:noProof/>
          <w:color w:val="222222"/>
          <w:sz w:val="22"/>
          <w:szCs w:val="22"/>
          <w:lang w:eastAsia="en-GB"/>
        </w:rPr>
        <w:drawing>
          <wp:inline distT="0" distB="0" distL="0" distR="0" wp14:anchorId="0DB8648F" wp14:editId="00A25498">
            <wp:extent cx="5274310" cy="5274310"/>
            <wp:effectExtent l="0" t="0" r="2540" b="2540"/>
            <wp:docPr id="6546216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21672" name="Picture 65462167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35F8" w14:textId="77777777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25622D35" w14:textId="77777777" w:rsidR="00757858" w:rsidRDefault="00757858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</w:p>
    <w:p w14:paraId="6E7EF05D" w14:textId="77777777" w:rsidR="00757858" w:rsidRDefault="00757858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</w:p>
    <w:p w14:paraId="7BDA2408" w14:textId="77777777" w:rsidR="00757858" w:rsidRDefault="00757858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</w:p>
    <w:p w14:paraId="303E7F29" w14:textId="77777777" w:rsidR="00757858" w:rsidRDefault="00757858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</w:p>
    <w:p w14:paraId="1FD06B99" w14:textId="7AA53DBD" w:rsidR="00252C31" w:rsidRPr="00757858" w:rsidRDefault="00252C31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lastRenderedPageBreak/>
        <w:t>Mick’s Cottage        </w:t>
      </w:r>
    </w:p>
    <w:p w14:paraId="72AE6CE8" w14:textId="77777777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</w:p>
    <w:p w14:paraId="19E1355A" w14:textId="19BC950A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>Sleeps 10 in one double room, 3 twin rooms and 1 sofa bed</w:t>
      </w:r>
    </w:p>
    <w:p w14:paraId="71A35387" w14:textId="1A1D75F5" w:rsidR="00332E17" w:rsidRDefault="00252C31" w:rsidP="00252C31">
      <w:pPr>
        <w:shd w:val="clear" w:color="auto" w:fill="FFFFFF"/>
        <w:rPr>
          <w:rStyle w:val="Hyperlink"/>
          <w:rFonts w:ascii="Calibri" w:eastAsia="Times New Roman" w:hAnsi="Calibri" w:cs="Calibri"/>
          <w:sz w:val="22"/>
          <w:szCs w:val="22"/>
          <w:lang w:eastAsia="en-GB"/>
        </w:rPr>
      </w:pPr>
      <w:hyperlink r:id="rId19" w:history="1">
        <w:r w:rsidRPr="00A17AF7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http://propertystandrews.co.uk/property-details/Micks_Place__Crail_-521789/</w:t>
        </w:r>
      </w:hyperlink>
    </w:p>
    <w:p w14:paraId="3F8A79BC" w14:textId="77777777" w:rsidR="001F40BA" w:rsidRDefault="001F40BA" w:rsidP="00252C31">
      <w:pPr>
        <w:shd w:val="clear" w:color="auto" w:fill="FFFFFF"/>
        <w:rPr>
          <w:rStyle w:val="Hyperlink"/>
          <w:rFonts w:ascii="Calibri" w:eastAsia="Times New Roman" w:hAnsi="Calibri" w:cs="Calibri"/>
          <w:sz w:val="22"/>
          <w:szCs w:val="22"/>
          <w:lang w:eastAsia="en-GB"/>
        </w:rPr>
      </w:pPr>
    </w:p>
    <w:p w14:paraId="72EEA1C9" w14:textId="670F256C" w:rsidR="001F40BA" w:rsidRPr="00A17AF7" w:rsidRDefault="001F40BA" w:rsidP="00252C31">
      <w:pPr>
        <w:shd w:val="clear" w:color="auto" w:fill="FFFFFF"/>
        <w:rPr>
          <w:rFonts w:ascii="Calibri" w:eastAsia="Times New Roman" w:hAnsi="Calibri" w:cs="Calibri"/>
          <w:color w:val="1155CC"/>
          <w:sz w:val="22"/>
          <w:szCs w:val="22"/>
          <w:u w:val="single"/>
          <w:lang w:eastAsia="en-GB"/>
        </w:rPr>
      </w:pPr>
      <w:r>
        <w:rPr>
          <w:rFonts w:ascii="Calibri" w:eastAsia="Times New Roman" w:hAnsi="Calibri" w:cs="Calibri"/>
          <w:noProof/>
          <w:color w:val="1155CC"/>
          <w:sz w:val="22"/>
          <w:szCs w:val="22"/>
          <w:u w:val="single"/>
          <w:lang w:eastAsia="en-GB"/>
        </w:rPr>
        <w:drawing>
          <wp:inline distT="0" distB="0" distL="0" distR="0" wp14:anchorId="4B1B82FD" wp14:editId="2884BA1F">
            <wp:extent cx="5274310" cy="5274310"/>
            <wp:effectExtent l="0" t="0" r="2540" b="2540"/>
            <wp:docPr id="16290805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80573" name="Picture 162908057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DCCE" w14:textId="662D377C" w:rsidR="00252C31" w:rsidRPr="00252C31" w:rsidRDefault="00252C3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6FB68D8D" w14:textId="49613D94" w:rsidR="00252C31" w:rsidRPr="00252C31" w:rsidRDefault="00252C3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07560975" w14:textId="77777777" w:rsidR="00757858" w:rsidRDefault="00757858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703EAD8F" w14:textId="77777777" w:rsidR="00757858" w:rsidRDefault="00757858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0C58FA9C" w14:textId="77777777" w:rsidR="00757858" w:rsidRDefault="00757858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32842B36" w14:textId="2F9543DB" w:rsidR="00252C31" w:rsidRDefault="00252C31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  <w:proofErr w:type="spellStart"/>
      <w:r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lastRenderedPageBreak/>
        <w:t>Kirkmay</w:t>
      </w:r>
      <w:proofErr w:type="spellEnd"/>
      <w:r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 xml:space="preserve"> Cottages (</w:t>
      </w:r>
      <w:proofErr w:type="gramStart"/>
      <w:r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>10 minute</w:t>
      </w:r>
      <w:proofErr w:type="gramEnd"/>
      <w:r w:rsidRPr="00252C31"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  <w:t xml:space="preserve"> walk/short drive): </w:t>
      </w:r>
    </w:p>
    <w:p w14:paraId="762DB06A" w14:textId="77777777" w:rsidR="00020C2F" w:rsidRDefault="00020C2F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</w:p>
    <w:p w14:paraId="0F134F22" w14:textId="1BEB4C14" w:rsidR="00020C2F" w:rsidRPr="00252C31" w:rsidRDefault="00020C2F">
      <w:pPr>
        <w:rPr>
          <w:rFonts w:asciiTheme="minorHAnsi" w:hAnsiTheme="minorHAnsi" w:cstheme="minorHAnsi"/>
          <w:b/>
          <w:bCs/>
          <w:color w:val="767171" w:themeColor="background2" w:themeShade="80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767171" w:themeColor="background2" w:themeShade="80"/>
          <w:sz w:val="22"/>
          <w:szCs w:val="22"/>
        </w:rPr>
        <w:drawing>
          <wp:inline distT="0" distB="0" distL="0" distR="0" wp14:anchorId="2CD26C6A" wp14:editId="55C472C1">
            <wp:extent cx="2857500" cy="1600200"/>
            <wp:effectExtent l="0" t="0" r="0" b="0"/>
            <wp:docPr id="104587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721" name="Picture 104587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9A3A" w14:textId="157393C4" w:rsidR="00252C31" w:rsidRPr="00252C31" w:rsidRDefault="00252C31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341E6C82" w14:textId="7CDA9619" w:rsidR="00252C31" w:rsidRPr="00757858" w:rsidRDefault="00252C31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  <w:proofErr w:type="spellStart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Kirkmay</w:t>
      </w:r>
      <w:proofErr w:type="spellEnd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 xml:space="preserve"> Cottage    </w:t>
      </w:r>
      <w:proofErr w:type="gramStart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 xml:space="preserve">   </w:t>
      </w:r>
      <w:r w:rsidR="003653DA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(</w:t>
      </w:r>
      <w:proofErr w:type="gramEnd"/>
      <w:r w:rsidR="003653DA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not available from September 2025)</w:t>
      </w:r>
    </w:p>
    <w:p w14:paraId="375E929C" w14:textId="77777777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</w:p>
    <w:p w14:paraId="0735122A" w14:textId="77777777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>Sleeps 4 in one double room and one twin room</w:t>
      </w:r>
    </w:p>
    <w:p w14:paraId="6B575139" w14:textId="757163F1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hyperlink r:id="rId22" w:history="1">
        <w:r w:rsidRPr="00A17AF7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http://www.propertystandrews.co.uk/property-details/Kirkmay_Cottage_Crail-74025/</w:t>
        </w:r>
      </w:hyperlink>
    </w:p>
    <w:p w14:paraId="333287B9" w14:textId="08DB6282" w:rsidR="00333FAC" w:rsidRPr="00757858" w:rsidRDefault="00252C31" w:rsidP="00252C31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10FC0849" w14:textId="77777777" w:rsidR="00252C31" w:rsidRPr="00757858" w:rsidRDefault="00252C31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  <w:proofErr w:type="spellStart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Nuttings</w:t>
      </w:r>
      <w:proofErr w:type="spellEnd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 xml:space="preserve"> Cottage        </w:t>
      </w:r>
    </w:p>
    <w:p w14:paraId="54300E08" w14:textId="77777777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</w:p>
    <w:p w14:paraId="4E2BA1CF" w14:textId="2FD6881A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>Sleeps 4 in one double room and one twin room</w:t>
      </w:r>
    </w:p>
    <w:p w14:paraId="3489C289" w14:textId="258E3AFC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hyperlink r:id="rId23" w:history="1">
        <w:r w:rsidRPr="00A17AF7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http://www.propertystandrews.co.uk/property-details/The_Nuttings_Cottage_Crail-74007/</w:t>
        </w:r>
      </w:hyperlink>
    </w:p>
    <w:p w14:paraId="23F8D22B" w14:textId="77777777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2D2AD4D8" w14:textId="77777777" w:rsidR="00252C31" w:rsidRPr="00757858" w:rsidRDefault="00252C31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May Isle Cottage       </w:t>
      </w:r>
    </w:p>
    <w:p w14:paraId="543EDA8C" w14:textId="77777777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</w:p>
    <w:p w14:paraId="1BA391A4" w14:textId="6F095640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>Sleeps 2 in one twin room</w:t>
      </w:r>
    </w:p>
    <w:p w14:paraId="279FEC1A" w14:textId="7612F963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hyperlink r:id="rId24" w:history="1">
        <w:r w:rsidRPr="00A17AF7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http://www.propertystandrews.co.uk/property-details/May_Isle_Crail-74027/</w:t>
        </w:r>
      </w:hyperlink>
    </w:p>
    <w:p w14:paraId="3D315CB7" w14:textId="77777777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701E71EF" w14:textId="77777777" w:rsidR="00252C31" w:rsidRPr="00757858" w:rsidRDefault="00252C31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  <w:proofErr w:type="spellStart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Kirkmay</w:t>
      </w:r>
      <w:proofErr w:type="spellEnd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 xml:space="preserve"> 4 Cottage       </w:t>
      </w:r>
    </w:p>
    <w:p w14:paraId="0B7F8028" w14:textId="77777777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</w:p>
    <w:p w14:paraId="29BEA5F5" w14:textId="5B05E06C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>Sleeps 6 in two double rooms and one twin room</w:t>
      </w:r>
    </w:p>
    <w:p w14:paraId="7800D94B" w14:textId="082D41AE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hyperlink r:id="rId25" w:history="1">
        <w:r w:rsidRPr="00A17AF7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http://www.propertystandrews.co.uk/property-details/Kirkmay_4_Crail-74029/</w:t>
        </w:r>
      </w:hyperlink>
    </w:p>
    <w:p w14:paraId="539D15BF" w14:textId="77777777" w:rsidR="00252C31" w:rsidRPr="00A17AF7" w:rsidRDefault="00252C31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75692320" w14:textId="45899508" w:rsidR="00252C31" w:rsidRPr="00757858" w:rsidRDefault="00252C31" w:rsidP="00252C31">
      <w:pPr>
        <w:shd w:val="clear" w:color="auto" w:fill="FFFFFF"/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</w:pPr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Lairdsgate Cottage   </w:t>
      </w:r>
      <w:proofErr w:type="gramStart"/>
      <w:r w:rsidRPr="00757858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   </w:t>
      </w:r>
      <w:r w:rsidR="003653DA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(</w:t>
      </w:r>
      <w:proofErr w:type="gramEnd"/>
      <w:r w:rsidR="003653DA">
        <w:rPr>
          <w:rFonts w:ascii="Calibri" w:eastAsia="Times New Roman" w:hAnsi="Calibri" w:cs="Calibri"/>
          <w:b/>
          <w:bCs/>
          <w:color w:val="767171" w:themeColor="background2" w:themeShade="80"/>
          <w:sz w:val="22"/>
          <w:szCs w:val="22"/>
          <w:lang w:eastAsia="en-GB"/>
        </w:rPr>
        <w:t>not available from September 2025)</w:t>
      </w:r>
    </w:p>
    <w:p w14:paraId="5A7BF396" w14:textId="77777777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</w:p>
    <w:p w14:paraId="064ADD18" w14:textId="603C9D6D" w:rsidR="00252C31" w:rsidRPr="00252C31" w:rsidRDefault="00252C31" w:rsidP="00252C31">
      <w:pPr>
        <w:shd w:val="clear" w:color="auto" w:fill="FFFFFF"/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</w:pPr>
      <w:r w:rsidRPr="00A17AF7">
        <w:rPr>
          <w:rFonts w:ascii="Calibri" w:eastAsia="Times New Roman" w:hAnsi="Calibri" w:cs="Calibri"/>
          <w:color w:val="767171" w:themeColor="background2" w:themeShade="80"/>
          <w:sz w:val="22"/>
          <w:szCs w:val="22"/>
          <w:lang w:eastAsia="en-GB"/>
        </w:rPr>
        <w:t>Sleeps 5 in one double room, one twin room and one single room</w:t>
      </w:r>
    </w:p>
    <w:p w14:paraId="73B031DA" w14:textId="313F2C79" w:rsidR="00916363" w:rsidRDefault="00252C31" w:rsidP="00252C31">
      <w:pPr>
        <w:shd w:val="clear" w:color="auto" w:fill="FFFFFF"/>
        <w:rPr>
          <w:rStyle w:val="Hyperlink"/>
          <w:rFonts w:ascii="Calibri" w:eastAsia="Times New Roman" w:hAnsi="Calibri" w:cs="Calibri"/>
          <w:sz w:val="22"/>
          <w:szCs w:val="22"/>
          <w:lang w:eastAsia="en-GB"/>
        </w:rPr>
      </w:pPr>
      <w:hyperlink r:id="rId26" w:history="1">
        <w:r w:rsidRPr="00A17AF7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http://www.propertystandrews.co.uk/property-details/Lairdsgate_Crail-74031/</w:t>
        </w:r>
      </w:hyperlink>
    </w:p>
    <w:p w14:paraId="01137ADA" w14:textId="77777777" w:rsidR="00343C26" w:rsidRDefault="00343C26" w:rsidP="00252C31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6602446C" w14:textId="7E46741E" w:rsidR="00343C26" w:rsidRPr="00A17AF7" w:rsidRDefault="00343C26" w:rsidP="00252C31">
      <w:pPr>
        <w:shd w:val="clear" w:color="auto" w:fill="FFFFFF"/>
        <w:rPr>
          <w:rFonts w:ascii="Calibri" w:eastAsia="Times New Roman" w:hAnsi="Calibri" w:cs="Calibri"/>
          <w:color w:val="222222"/>
          <w:sz w:val="22"/>
          <w:szCs w:val="22"/>
          <w:lang w:eastAsia="en-GB"/>
        </w:rPr>
      </w:pPr>
    </w:p>
    <w:p w14:paraId="70EAB6D6" w14:textId="3D1EFE25" w:rsidR="00332E17" w:rsidRDefault="00332E17" w:rsidP="00332E17">
      <w:pPr>
        <w:autoSpaceDE w:val="0"/>
        <w:autoSpaceDN w:val="0"/>
        <w:adjustRightInd w:val="0"/>
        <w:rPr>
          <w:rFonts w:ascii="Calibri" w:hAnsi="Calibri" w:cs="Calibri"/>
          <w:color w:val="7F7F7F"/>
          <w:sz w:val="18"/>
          <w:szCs w:val="18"/>
          <w:lang w:val="en-GB" w:eastAsia="en-GB"/>
        </w:rPr>
      </w:pPr>
    </w:p>
    <w:p w14:paraId="11D0079E" w14:textId="1285812D" w:rsidR="00E83047" w:rsidRPr="00757858" w:rsidRDefault="00332E17" w:rsidP="00757858">
      <w:pPr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7F7F7F"/>
          <w:sz w:val="20"/>
          <w:szCs w:val="20"/>
          <w:lang w:val="en-GB" w:eastAsia="en-GB"/>
        </w:rPr>
      </w:pPr>
      <w:r w:rsidRPr="00757858">
        <w:rPr>
          <w:rFonts w:ascii="Calibri" w:hAnsi="Calibri" w:cs="Calibri"/>
          <w:b/>
          <w:bCs/>
          <w:i/>
          <w:iCs/>
          <w:color w:val="7F7F7F"/>
          <w:sz w:val="20"/>
          <w:szCs w:val="20"/>
          <w:lang w:val="en-GB" w:eastAsia="en-GB"/>
        </w:rPr>
        <w:t>We advise couples to book the accommodation at the time of booking the venue.  Availability of the accommodation is not guaranteed as the cottages are also advertised for holiday accommodation.</w:t>
      </w:r>
    </w:p>
    <w:sectPr w:rsidR="00E83047" w:rsidRPr="00757858" w:rsidSect="00E83047">
      <w:headerReference w:type="even" r:id="rId27"/>
      <w:headerReference w:type="default" r:id="rId28"/>
      <w:pgSz w:w="11900" w:h="16820"/>
      <w:pgMar w:top="3402" w:right="1797" w:bottom="2268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22F53" w14:textId="77777777" w:rsidR="00023A10" w:rsidRDefault="00023A10" w:rsidP="00E83047">
      <w:r>
        <w:separator/>
      </w:r>
    </w:p>
  </w:endnote>
  <w:endnote w:type="continuationSeparator" w:id="0">
    <w:p w14:paraId="792AF7F5" w14:textId="77777777" w:rsidR="00023A10" w:rsidRDefault="00023A10" w:rsidP="00E83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E6B6C" w14:textId="77777777" w:rsidR="00023A10" w:rsidRDefault="00023A10" w:rsidP="00E83047">
      <w:r>
        <w:separator/>
      </w:r>
    </w:p>
  </w:footnote>
  <w:footnote w:type="continuationSeparator" w:id="0">
    <w:p w14:paraId="3E046376" w14:textId="77777777" w:rsidR="00023A10" w:rsidRDefault="00023A10" w:rsidP="00E83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3745B" w14:textId="77777777" w:rsidR="00E83047" w:rsidRDefault="00E83047" w:rsidP="00E83047">
    <w:pPr>
      <w:pStyle w:val="Header"/>
      <w:tabs>
        <w:tab w:val="clear" w:pos="4320"/>
        <w:tab w:val="clear" w:pos="8640"/>
        <w:tab w:val="center" w:pos="4153"/>
        <w:tab w:val="right" w:pos="8306"/>
      </w:tabs>
    </w:pPr>
    <w:r>
      <w:t>[Type text]</w:t>
    </w:r>
    <w:r>
      <w:tab/>
      <w:t>[Type text]</w:t>
    </w:r>
    <w:r>
      <w:tab/>
      <w:t>[Type text]</w:t>
    </w:r>
  </w:p>
  <w:p w14:paraId="6773A205" w14:textId="77777777" w:rsidR="00E83047" w:rsidRDefault="00E830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1E3D1" w14:textId="77777777" w:rsidR="00E83047" w:rsidRDefault="00F963E2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DE59D68" wp14:editId="3CD44AEA">
          <wp:simplePos x="0" y="0"/>
          <wp:positionH relativeFrom="page">
            <wp:align>center</wp:align>
          </wp:positionH>
          <wp:positionV relativeFrom="page">
            <wp:posOffset>-113665</wp:posOffset>
          </wp:positionV>
          <wp:extent cx="7778750" cy="10911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EB187D"/>
    <w:multiLevelType w:val="hybridMultilevel"/>
    <w:tmpl w:val="5A12F25E"/>
    <w:lvl w:ilvl="0" w:tplc="BEFC3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00934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E2"/>
    <w:rsid w:val="0002030C"/>
    <w:rsid w:val="00020C2F"/>
    <w:rsid w:val="00023A10"/>
    <w:rsid w:val="00072277"/>
    <w:rsid w:val="00084E00"/>
    <w:rsid w:val="00086F2E"/>
    <w:rsid w:val="000E119E"/>
    <w:rsid w:val="000F6AA1"/>
    <w:rsid w:val="00155EEF"/>
    <w:rsid w:val="001703CB"/>
    <w:rsid w:val="001707A0"/>
    <w:rsid w:val="001B16C2"/>
    <w:rsid w:val="001C707F"/>
    <w:rsid w:val="001D0C78"/>
    <w:rsid w:val="001F40BA"/>
    <w:rsid w:val="00227874"/>
    <w:rsid w:val="00252C31"/>
    <w:rsid w:val="00276A04"/>
    <w:rsid w:val="002C62B2"/>
    <w:rsid w:val="002F1AF6"/>
    <w:rsid w:val="00332E17"/>
    <w:rsid w:val="00333FAC"/>
    <w:rsid w:val="00335271"/>
    <w:rsid w:val="00343C26"/>
    <w:rsid w:val="00344F45"/>
    <w:rsid w:val="00353F41"/>
    <w:rsid w:val="003628F6"/>
    <w:rsid w:val="003653DA"/>
    <w:rsid w:val="00382DD3"/>
    <w:rsid w:val="003E79A7"/>
    <w:rsid w:val="00420510"/>
    <w:rsid w:val="00443AF0"/>
    <w:rsid w:val="00457D7A"/>
    <w:rsid w:val="00495539"/>
    <w:rsid w:val="004C208D"/>
    <w:rsid w:val="004D1EB1"/>
    <w:rsid w:val="004D6867"/>
    <w:rsid w:val="00522A3A"/>
    <w:rsid w:val="005710DC"/>
    <w:rsid w:val="005A1DDE"/>
    <w:rsid w:val="006A0BBA"/>
    <w:rsid w:val="006B2F92"/>
    <w:rsid w:val="006D3BCA"/>
    <w:rsid w:val="006E3057"/>
    <w:rsid w:val="00757858"/>
    <w:rsid w:val="007E0296"/>
    <w:rsid w:val="0084240E"/>
    <w:rsid w:val="00871DBD"/>
    <w:rsid w:val="0089535A"/>
    <w:rsid w:val="008A4FE4"/>
    <w:rsid w:val="008B4A28"/>
    <w:rsid w:val="008E033E"/>
    <w:rsid w:val="008E2949"/>
    <w:rsid w:val="00916363"/>
    <w:rsid w:val="0092554B"/>
    <w:rsid w:val="0093483E"/>
    <w:rsid w:val="009D3F09"/>
    <w:rsid w:val="009F2712"/>
    <w:rsid w:val="009F5A3E"/>
    <w:rsid w:val="00A2063E"/>
    <w:rsid w:val="00A345BE"/>
    <w:rsid w:val="00A54AB3"/>
    <w:rsid w:val="00A91D72"/>
    <w:rsid w:val="00B25030"/>
    <w:rsid w:val="00B62424"/>
    <w:rsid w:val="00B75344"/>
    <w:rsid w:val="00B7544B"/>
    <w:rsid w:val="00B83865"/>
    <w:rsid w:val="00B84503"/>
    <w:rsid w:val="00BA7128"/>
    <w:rsid w:val="00BD1A19"/>
    <w:rsid w:val="00C30EA5"/>
    <w:rsid w:val="00C36DD2"/>
    <w:rsid w:val="00CC5E55"/>
    <w:rsid w:val="00D0559F"/>
    <w:rsid w:val="00D20819"/>
    <w:rsid w:val="00E06368"/>
    <w:rsid w:val="00E42DAB"/>
    <w:rsid w:val="00E468D7"/>
    <w:rsid w:val="00E83047"/>
    <w:rsid w:val="00EF75B3"/>
    <w:rsid w:val="00F17325"/>
    <w:rsid w:val="00F46D51"/>
    <w:rsid w:val="00F507F4"/>
    <w:rsid w:val="00F554D1"/>
    <w:rsid w:val="00F9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8D5369"/>
  <w14:defaultImageDpi w14:val="300"/>
  <w15:chartTrackingRefBased/>
  <w15:docId w15:val="{6568C328-7641-47CE-9B45-72316C1D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3047"/>
  </w:style>
  <w:style w:type="paragraph" w:styleId="Footer">
    <w:name w:val="footer"/>
    <w:basedOn w:val="Normal"/>
    <w:link w:val="FooterChar"/>
    <w:uiPriority w:val="99"/>
    <w:unhideWhenUsed/>
    <w:rsid w:val="00E83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3047"/>
  </w:style>
  <w:style w:type="paragraph" w:styleId="BalloonText">
    <w:name w:val="Balloon Text"/>
    <w:basedOn w:val="Normal"/>
    <w:link w:val="BalloonTextChar"/>
    <w:uiPriority w:val="99"/>
    <w:semiHidden/>
    <w:unhideWhenUsed/>
    <w:rsid w:val="00E83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83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2C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2C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332E17"/>
    <w:pPr>
      <w:ind w:left="720"/>
      <w:contextualSpacing/>
    </w:pPr>
  </w:style>
  <w:style w:type="table" w:styleId="TableGrid">
    <w:name w:val="Table Grid"/>
    <w:basedOn w:val="TableNormal"/>
    <w:uiPriority w:val="59"/>
    <w:rsid w:val="00916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stcoastcabinco.co.uk" TargetMode="External"/><Relationship Id="rId13" Type="http://schemas.openxmlformats.org/officeDocument/2006/relationships/hyperlink" Target="http://www.propertystandrews.co.uk/property-details/Meggie_Allans_Crail-74041/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://www.propertystandrews.co.uk/property-details/Lairdsgate_Crail-74031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www.propertystandrews.co.uk/property-details/Sypsies_Cottage_Crail-74047/" TargetMode="External"/><Relationship Id="rId25" Type="http://schemas.openxmlformats.org/officeDocument/2006/relationships/hyperlink" Target="http://www.propertystandrews.co.uk/property-details/Kirkmay_4_Crail-7402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www.propertystandrews.co.uk/property-details/May_Isle_Crail-7402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opertystandrews.co.uk/property-details/Cradle_Cottage_Crail-74045/" TargetMode="External"/><Relationship Id="rId23" Type="http://schemas.openxmlformats.org/officeDocument/2006/relationships/hyperlink" Target="http://www.propertystandrews.co.uk/property-details/The_Nuttings_Cottage_Crail-74007/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hyperlink" Target="http://propertystandrews.co.uk/property-details/Micks_Place__Crail_-52178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hyperlink" Target="http://www.propertystandrews.co.uk/property-details/Kirkmay_Cottage_Crail-74025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Headed%20Pap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08B160-AAB3-4734-87D9-29DC997C8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</Template>
  <TotalTime>7</TotalTime>
  <Pages>9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 Trust</cp:lastModifiedBy>
  <cp:revision>13</cp:revision>
  <cp:lastPrinted>2023-12-13T23:23:00Z</cp:lastPrinted>
  <dcterms:created xsi:type="dcterms:W3CDTF">2024-05-15T10:54:00Z</dcterms:created>
  <dcterms:modified xsi:type="dcterms:W3CDTF">2025-01-10T20:08:00Z</dcterms:modified>
</cp:coreProperties>
</file>